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9" w:name="_GoBack"/>
      <w:bookmarkEnd w:id="9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华南农业大学优秀毕业生评选审批表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18"/>
        </w:rPr>
        <w:t>填表日期：       年     月      日</w:t>
      </w:r>
    </w:p>
    <w:tbl>
      <w:tblPr>
        <w:tblStyle w:val="3"/>
        <w:tblpPr w:leftFromText="180" w:rightFromText="180" w:vertAnchor="text" w:horzAnchor="page" w:tblpX="1194" w:tblpY="311"/>
        <w:tblOverlap w:val="never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688"/>
        <w:gridCol w:w="2731"/>
        <w:gridCol w:w="1308"/>
        <w:gridCol w:w="1252"/>
        <w:gridCol w:w="1012"/>
        <w:gridCol w:w="1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姓 名</w:t>
            </w:r>
          </w:p>
        </w:tc>
        <w:tc>
          <w:tcPr>
            <w:tcW w:w="27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01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民 </w:t>
            </w: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族</w:t>
            </w:r>
          </w:p>
        </w:tc>
        <w:tc>
          <w:tcPr>
            <w:tcW w:w="18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院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班 别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 号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学历层次</w:t>
            </w:r>
          </w:p>
        </w:tc>
        <w:tc>
          <w:tcPr>
            <w:tcW w:w="8134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Style w:val="5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本科 □ 硕士研究生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博士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研究生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学制：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，毕业时间：  年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申请类别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优秀本科毕业生 □ 优秀毕业研究生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特色荣誉项目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注：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“学术科研先锋”“服务奉献先锋”不能同时获得；已获评“百优毕业生”的学生不能获评另外6个特色荣誉项目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0" w:name="OLE_LINK1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bookmarkEnd w:id="0"/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1" w:name="OLE_LINK6"/>
            <w:bookmarkStart w:id="2" w:name="OLE_LINK5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</w:t>
            </w:r>
            <w:bookmarkEnd w:id="1"/>
            <w:bookmarkEnd w:id="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报国榜样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3" w:name="OLE_LINK1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</w:t>
            </w:r>
            <w:bookmarkEnd w:id="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</w:t>
            </w:r>
            <w:bookmarkStart w:id="4" w:name="OLE_LINK28"/>
            <w:bookmarkStart w:id="5" w:name="OLE_LINK41"/>
            <w:bookmarkStart w:id="6" w:name="OLE_LINK27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科研</w:t>
            </w:r>
            <w:bookmarkEnd w:id="4"/>
            <w:bookmarkEnd w:id="5"/>
            <w:bookmarkEnd w:id="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7" w:name="OLE_LINK43"/>
            <w:bookmarkStart w:id="8" w:name="OLE_LINK4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</w:t>
            </w:r>
            <w:bookmarkEnd w:id="7"/>
            <w:bookmarkEnd w:id="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5" w:hRule="atLeast"/>
        </w:trPr>
        <w:tc>
          <w:tcPr>
            <w:tcW w:w="7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主要事迹简述</w:t>
            </w:r>
          </w:p>
        </w:tc>
        <w:tc>
          <w:tcPr>
            <w:tcW w:w="8822" w:type="dxa"/>
            <w:gridSpan w:val="6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个人申请承诺</w:t>
            </w:r>
          </w:p>
        </w:tc>
        <w:tc>
          <w:tcPr>
            <w:tcW w:w="8822" w:type="dxa"/>
            <w:gridSpan w:val="6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本人承诺所填信息及提交材料真实有效，符合《华南农业大学优秀毕业生评选办法》及学院实施细则。如有虚假，自愿取消资格并承担责任。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2640" w:firstLineChars="110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00000"/>
                <w:spacing w:val="0"/>
                <w:kern w:val="2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申请人签名：__________ 日期：____年____月____日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1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学院推荐意见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同意推荐该同学参评“华南农业大学优秀毕业生”及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评选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矢志从戎报国榜样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2280" w:firstLineChars="95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审批结果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经校奖助学评审领导小组研究审定，公示无异议后，同意授予该同学“华南农业大学优秀毕业生”荣誉称号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，并同时授予以下特色荣誉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百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矢志从戎报国榜样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创新创业先锋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                             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校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2"/>
          <w:szCs w:val="32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备注</w:t>
      </w: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  <w:lang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表格内容需严格控制在双面打印的1张A4纸范围内（正反两面合计）</w:t>
      </w:r>
    </w:p>
    <w:sectPr>
      <w:pgSz w:w="11906" w:h="16838"/>
      <w:pgMar w:top="820" w:right="1080" w:bottom="8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04610C-96F0-4511-936E-AE455F6310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7B58FAA-9B66-41AC-AF46-C07CEE2356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16D9D4-6338-45C7-B039-5801455FE7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D839DE5-DD39-4DBF-A961-604B9D1005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224A89D-D966-40E5-A35C-41FDA0E2AA7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D2C6A93E-98D6-4800-B7A5-284B42C2034F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14377D10-B985-4382-A329-12C0F7BBB8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</w:docVars>
  <w:rsids>
    <w:rsidRoot w:val="29A82FA9"/>
    <w:rsid w:val="02EC685C"/>
    <w:rsid w:val="05872BAE"/>
    <w:rsid w:val="060F3C56"/>
    <w:rsid w:val="0BD82310"/>
    <w:rsid w:val="0CCB568C"/>
    <w:rsid w:val="142C45C0"/>
    <w:rsid w:val="14960E2C"/>
    <w:rsid w:val="164F4D8B"/>
    <w:rsid w:val="1D197700"/>
    <w:rsid w:val="1D6C3651"/>
    <w:rsid w:val="216D44D2"/>
    <w:rsid w:val="218E06AC"/>
    <w:rsid w:val="222609C1"/>
    <w:rsid w:val="25E11E3D"/>
    <w:rsid w:val="27020335"/>
    <w:rsid w:val="28CB683F"/>
    <w:rsid w:val="29A82FA9"/>
    <w:rsid w:val="29CD2BCE"/>
    <w:rsid w:val="2F0E4089"/>
    <w:rsid w:val="313A7843"/>
    <w:rsid w:val="357E4F14"/>
    <w:rsid w:val="49AA3F01"/>
    <w:rsid w:val="4AA13A90"/>
    <w:rsid w:val="4B493204"/>
    <w:rsid w:val="4EB64BD7"/>
    <w:rsid w:val="56A53894"/>
    <w:rsid w:val="57C6153C"/>
    <w:rsid w:val="5B4C31C6"/>
    <w:rsid w:val="5CE45005"/>
    <w:rsid w:val="5E453CC5"/>
    <w:rsid w:val="65272484"/>
    <w:rsid w:val="69731E41"/>
    <w:rsid w:val="6A4E44FB"/>
    <w:rsid w:val="6CC87B57"/>
    <w:rsid w:val="75915029"/>
    <w:rsid w:val="76EC2FDC"/>
    <w:rsid w:val="7B4E1B6F"/>
    <w:rsid w:val="7B7A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Other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.LI\AppData\Roaming\kingsoft\office6\templates\download\d1cc5c7c-a49e-48d3-8f7c-a843ca314898\&#23398;&#26657;&#20248;&#31168;&#27605;&#19994;&#29983;&#35780;&#2345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学校优秀毕业生评审表.docx</Template>
  <Pages>2</Pages>
  <Words>558</Words>
  <Characters>577</Characters>
  <Lines>1</Lines>
  <Paragraphs>1</Paragraphs>
  <TotalTime>14</TotalTime>
  <ScaleCrop>false</ScaleCrop>
  <LinksUpToDate>false</LinksUpToDate>
  <CharactersWithSpaces>784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2025-05-05T08:00:00Z</dcterms:created>
  <dc:creator>李丹莹</dc:creator>
  <cp:lastModifiedBy>陆剑华</cp:lastModifiedBy>
  <cp:lastPrinted>2025-05-06T00:26:00Z</cp:lastPrinted>
  <dcterms:modified xsi:type="dcterms:W3CDTF">2026-04-13T03:58:51Z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DAC74F726E6C40BE98822327F5B00F53</vt:lpwstr>
  </property>
  <property fmtid="{D5CDD505-2E9C-101B-9397-08002B2CF9AE}" pid="4" name="KSOTemplateUUID">
    <vt:lpwstr>v1.0_mb_Q31ct6aLKHBYYvB637rk5A==</vt:lpwstr>
  </property>
  <property fmtid="{D5CDD505-2E9C-101B-9397-08002B2CF9AE}" pid="5" name="KSOTemplateDocerSaveRecord">
    <vt:lpwstr>eyJoZGlkIjoiOGIyMGU5ZmM4ZmM2NzcyNDYwZGMxMjI5Njc2OWJiMmYiLCJ1c2VySWQiOiI0NjM5ODUwMTUifQ==</vt:lpwstr>
  </property>
</Properties>
</file>